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930"/>
        <w:gridCol w:w="713"/>
        <w:gridCol w:w="713"/>
        <w:gridCol w:w="3843"/>
        <w:gridCol w:w="720"/>
        <w:gridCol w:w="720"/>
        <w:gridCol w:w="3851"/>
      </w:tblGrid>
      <w:tr w:rsidR="00717A78" w:rsidTr="005F59CD">
        <w:trPr>
          <w:trHeight w:hRule="exact" w:val="10800"/>
          <w:jc w:val="center"/>
        </w:trPr>
        <w:tc>
          <w:tcPr>
            <w:tcW w:w="3930" w:type="dxa"/>
          </w:tcPr>
          <w:sdt>
            <w:sdtPr>
              <w:rPr>
                <w:noProof/>
                <w:lang w:eastAsia="en-US"/>
              </w:rPr>
              <w:alias w:val="Click icon at right to replace picture"/>
              <w:tag w:val="Click icon at right to replace picture"/>
              <w:id w:val="321324275"/>
              <w:picture/>
            </w:sdtPr>
            <w:sdtEndPr/>
            <w:sdtContent>
              <w:p w:rsidR="00717A78" w:rsidRDefault="00043D83">
                <w:r>
                  <w:rPr>
                    <w:noProof/>
                    <w:lang w:eastAsia="en-US"/>
                  </w:rPr>
                  <w:drawing>
                    <wp:inline distT="0" distB="0" distL="0" distR="0" wp14:anchorId="434FCBCF" wp14:editId="674A90EC">
                      <wp:extent cx="2438400" cy="3665855"/>
                      <wp:effectExtent l="0" t="0" r="0" b="0"/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0" cy="36658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717A78" w:rsidRDefault="00043D83">
            <w:pPr>
              <w:pStyle w:val="Caption"/>
            </w:pPr>
            <w:r>
              <w:t>Sodium Lamp</w:t>
            </w:r>
          </w:p>
          <w:p w:rsidR="005F59CD" w:rsidRDefault="005F59CD" w:rsidP="005F59CD">
            <w:pPr>
              <w:pStyle w:val="Heading2"/>
              <w:rPr>
                <w:rStyle w:val="Heading2Char"/>
                <w:b/>
                <w:bCs/>
              </w:rPr>
            </w:pPr>
            <w:r>
              <w:rPr>
                <w:rStyle w:val="Heading2Char"/>
                <w:b/>
                <w:bCs/>
              </w:rPr>
              <w:t>“</w:t>
            </w:r>
            <w:r w:rsidR="00043D83">
              <w:rPr>
                <w:rStyle w:val="Heading2Char"/>
                <w:b/>
                <w:bCs/>
              </w:rPr>
              <w:t>Pass the Sodium”</w:t>
            </w:r>
            <w:r>
              <w:rPr>
                <w:rStyle w:val="Heading2Char"/>
                <w:b/>
                <w:bCs/>
              </w:rPr>
              <w:t xml:space="preserve"> “…Please!” “Dang! Salty or nah?!”</w:t>
            </w:r>
          </w:p>
          <w:p w:rsidR="005F59CD" w:rsidRDefault="005F59CD" w:rsidP="005F59CD">
            <w:r>
              <w:t>What is Sodium?</w:t>
            </w:r>
          </w:p>
          <w:p w:rsidR="005F59CD" w:rsidRDefault="005F59CD" w:rsidP="005F59CD">
            <w:pPr>
              <w:pStyle w:val="ListParagraph"/>
              <w:numPr>
                <w:ilvl w:val="0"/>
                <w:numId w:val="6"/>
              </w:numPr>
            </w:pPr>
            <w:r>
              <w:t>It’s an element on the periodic Table, represented by the Chemical Symbol Na</w:t>
            </w:r>
          </w:p>
          <w:p w:rsidR="005F59CD" w:rsidRDefault="005F59CD" w:rsidP="005F59CD">
            <w:pPr>
              <w:pStyle w:val="ListParagraph"/>
              <w:numPr>
                <w:ilvl w:val="0"/>
                <w:numId w:val="6"/>
              </w:numPr>
            </w:pPr>
            <w:r>
              <w:t>Sodium is an element within what most know as table salt</w:t>
            </w:r>
          </w:p>
          <w:p w:rsidR="005F59CD" w:rsidRPr="005F59CD" w:rsidRDefault="007C6F9A" w:rsidP="005F59CD">
            <w:pPr>
              <w:pStyle w:val="ListParagraph"/>
              <w:numPr>
                <w:ilvl w:val="0"/>
                <w:numId w:val="6"/>
              </w:numPr>
            </w:pPr>
            <w:r>
              <w:t>Sodium is actually deadly poisonous to humans when consumed by itself</w:t>
            </w:r>
            <w:r w:rsidR="00E25F27">
              <w:t xml:space="preserve"> and can ignite when in contact with WATER!</w:t>
            </w:r>
          </w:p>
        </w:tc>
        <w:tc>
          <w:tcPr>
            <w:tcW w:w="713" w:type="dxa"/>
          </w:tcPr>
          <w:p w:rsidR="00717A78" w:rsidRDefault="00717A78"/>
        </w:tc>
        <w:tc>
          <w:tcPr>
            <w:tcW w:w="713" w:type="dxa"/>
          </w:tcPr>
          <w:p w:rsidR="00717A78" w:rsidRDefault="00717A78"/>
        </w:tc>
        <w:tc>
          <w:tcPr>
            <w:tcW w:w="3843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717A78">
              <w:trPr>
                <w:trHeight w:hRule="exact" w:val="7920"/>
              </w:trPr>
              <w:tc>
                <w:tcPr>
                  <w:tcW w:w="5000" w:type="pct"/>
                </w:tcPr>
                <w:p w:rsidR="00717A78" w:rsidRDefault="004E3798">
                  <w:pPr>
                    <w:pStyle w:val="Heading1"/>
                  </w:pPr>
                  <w:r>
                    <w:t>Who We Are</w:t>
                  </w:r>
                </w:p>
                <w:p w:rsidR="00717A78" w:rsidRDefault="004E3798">
                  <w:pPr>
                    <w:pStyle w:val="Heading2"/>
                  </w:pPr>
                  <w:r>
                    <w:t>About Us</w:t>
                  </w:r>
                </w:p>
                <w:p w:rsidR="00717A78" w:rsidRDefault="00514948">
                  <w:proofErr w:type="spellStart"/>
                  <w:r>
                    <w:t>Iyawo</w:t>
                  </w:r>
                  <w:proofErr w:type="spellEnd"/>
                  <w:r>
                    <w:t xml:space="preserve"> Ogun Esugbola Oyagbile</w:t>
                  </w:r>
                </w:p>
                <w:p w:rsidR="00514948" w:rsidRDefault="00514948">
                  <w:r>
                    <w:t xml:space="preserve">Black Body </w:t>
                  </w:r>
                  <w:proofErr w:type="spellStart"/>
                  <w:r>
                    <w:t>Khemistry</w:t>
                  </w:r>
                  <w:proofErr w:type="spellEnd"/>
                </w:p>
                <w:p w:rsidR="00514948" w:rsidRDefault="00514948">
                  <w:r>
                    <w:t>Due Date: 3/12/15</w:t>
                  </w:r>
                </w:p>
                <w:p w:rsidR="00717A78" w:rsidRDefault="00514948" w:rsidP="00514948">
                  <w:pPr>
                    <w:pStyle w:val="Heading2"/>
                  </w:pPr>
                  <w:r>
                    <w:t>References:</w:t>
                  </w:r>
                </w:p>
                <w:p w:rsidR="00514948" w:rsidRDefault="00514948" w:rsidP="00514948">
                  <w:hyperlink r:id="rId8" w:history="1">
                    <w:r w:rsidRPr="00786AFA">
                      <w:rPr>
                        <w:rStyle w:val="Hyperlink"/>
                      </w:rPr>
                      <w:t>http://education.jlab.org/itselemental/ele011.html</w:t>
                    </w:r>
                  </w:hyperlink>
                </w:p>
                <w:p w:rsidR="00514948" w:rsidRDefault="00514948" w:rsidP="00514948">
                  <w:hyperlink r:id="rId9" w:history="1">
                    <w:r w:rsidRPr="00786AFA">
                      <w:rPr>
                        <w:rStyle w:val="Hyperlink"/>
                      </w:rPr>
                      <w:t>http://www.nlm.nih.gov/medlineplus/ency/article/002415.htm</w:t>
                    </w:r>
                  </w:hyperlink>
                </w:p>
                <w:p w:rsidR="00514948" w:rsidRPr="00514948" w:rsidRDefault="00514948" w:rsidP="00514948"/>
              </w:tc>
            </w:tr>
            <w:tr w:rsidR="00717A78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20"/>
                    <w:gridCol w:w="270"/>
                    <w:gridCol w:w="2353"/>
                  </w:tblGrid>
                  <w:tr w:rsidR="00717A78">
                    <w:sdt>
                      <w:sdtPr>
                        <w:alias w:val="Logo"/>
                        <w:tag w:val="Logo"/>
                        <w:id w:val="-180896203"/>
                        <w:picture/>
                      </w:sdtPr>
                      <w:sdtEndPr/>
                      <w:sdtContent>
                        <w:tc>
                          <w:tcPr>
                            <w:tcW w:w="1582" w:type="pct"/>
                            <w:vAlign w:val="center"/>
                          </w:tcPr>
                          <w:p w:rsidR="00717A78" w:rsidRDefault="004E3798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758613" cy="365760"/>
                                  <wp:effectExtent l="0" t="0" r="3810" b="0"/>
                                  <wp:docPr id="13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613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sdtContent>
                    </w:sdt>
                    <w:tc>
                      <w:tcPr>
                        <w:tcW w:w="350" w:type="pct"/>
                      </w:tcPr>
                      <w:p w:rsidR="00717A78" w:rsidRDefault="00717A78"/>
                    </w:tc>
                    <w:tc>
                      <w:tcPr>
                        <w:tcW w:w="3050" w:type="pct"/>
                      </w:tcPr>
                      <w:sdt>
                        <w:sdtPr>
                          <w:alias w:val="Company"/>
                          <w:tag w:val=""/>
                          <w:id w:val="1621798997"/>
                          <w:placeholder>
                            <w:docPart w:val="1546F4393F674257AFFE692725F85B9F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717A78" w:rsidRDefault="00043D83">
                            <w:pPr>
                              <w:pStyle w:val="Company"/>
                            </w:pPr>
                            <w:r>
                              <w:t>Sodium</w:t>
                            </w:r>
                          </w:p>
                        </w:sdtContent>
                      </w:sdt>
                      <w:p w:rsidR="00717A78" w:rsidRPr="00043D83" w:rsidRDefault="00043D83" w:rsidP="00043D83">
                        <w:pPr>
                          <w:pStyle w:val="Footer"/>
                          <w:rPr>
                            <w:sz w:val="20"/>
                          </w:rPr>
                        </w:pPr>
                        <w:r w:rsidRPr="00043D83">
                          <w:rPr>
                            <w:sz w:val="20"/>
                          </w:rPr>
                          <w:t>(6)</w:t>
                        </w:r>
                      </w:p>
                    </w:tc>
                  </w:tr>
                </w:tbl>
                <w:p w:rsidR="00717A78" w:rsidRDefault="00717A78"/>
              </w:tc>
            </w:tr>
          </w:tbl>
          <w:p w:rsidR="00717A78" w:rsidRDefault="00717A78"/>
        </w:tc>
        <w:tc>
          <w:tcPr>
            <w:tcW w:w="720" w:type="dxa"/>
          </w:tcPr>
          <w:p w:rsidR="00717A78" w:rsidRDefault="00717A78"/>
        </w:tc>
        <w:tc>
          <w:tcPr>
            <w:tcW w:w="720" w:type="dxa"/>
          </w:tcPr>
          <w:p w:rsidR="00717A78" w:rsidRDefault="00717A78"/>
        </w:tc>
        <w:tc>
          <w:tcPr>
            <w:tcW w:w="3851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717A78">
              <w:trPr>
                <w:trHeight w:hRule="exact" w:val="5760"/>
              </w:trPr>
              <w:sdt>
                <w:sdtPr>
                  <w:rPr>
                    <w:noProof/>
                    <w:lang w:eastAsia="en-US"/>
                  </w:rPr>
                  <w:id w:val="-1297910721"/>
                  <w:picture/>
                </w:sdtPr>
                <w:sdtEndPr/>
                <w:sdtContent>
                  <w:tc>
                    <w:tcPr>
                      <w:tcW w:w="5000" w:type="pct"/>
                    </w:tcPr>
                    <w:p w:rsidR="00717A78" w:rsidRDefault="00043D83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E07D81F" wp14:editId="2DFAE173">
                            <wp:extent cx="2445385" cy="3063875"/>
                            <wp:effectExtent l="0" t="0" r="0" b="317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5385" cy="3063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717A78">
              <w:trPr>
                <w:trHeight w:hRule="exact" w:val="360"/>
              </w:trPr>
              <w:tc>
                <w:tcPr>
                  <w:tcW w:w="5000" w:type="pct"/>
                </w:tcPr>
                <w:p w:rsidR="00717A78" w:rsidRDefault="00717A78"/>
              </w:tc>
            </w:tr>
            <w:tr w:rsidR="00717A78">
              <w:trPr>
                <w:trHeight w:hRule="exact" w:val="3240"/>
              </w:trPr>
              <w:sdt>
                <w:sdtPr>
                  <w:alias w:val="Company"/>
                  <w:tag w:val=""/>
                  <w:id w:val="1477263083"/>
                  <w:placeholder>
                    <w:docPart w:val="1546F4393F674257AFFE692725F85B9F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3A996" w:themeFill="accent1"/>
                    </w:tcPr>
                    <w:p w:rsidR="00717A78" w:rsidRDefault="00043D83" w:rsidP="00043D83">
                      <w:pPr>
                        <w:pStyle w:val="Title"/>
                      </w:pPr>
                      <w:r>
                        <w:t>Sodium</w:t>
                      </w:r>
                    </w:p>
                  </w:tc>
                </w:sdtContent>
              </w:sdt>
            </w:tr>
            <w:tr w:rsidR="00717A78" w:rsidTr="00043D83">
              <w:trPr>
                <w:trHeight w:hRule="exact" w:val="1350"/>
              </w:trPr>
              <w:tc>
                <w:tcPr>
                  <w:tcW w:w="5000" w:type="pct"/>
                  <w:shd w:val="clear" w:color="auto" w:fill="03A996" w:themeFill="accent1"/>
                  <w:vAlign w:val="bottom"/>
                </w:tcPr>
                <w:p w:rsidR="00717A78" w:rsidRDefault="00043D83" w:rsidP="00043D83">
                  <w:pPr>
                    <w:pStyle w:val="Subtitle"/>
                  </w:pPr>
                  <w:r>
                    <w:t>Sodium, the best</w:t>
                  </w:r>
                  <w:r w:rsidR="005F59CD">
                    <w:t xml:space="preserve"> element on the table! </w:t>
                  </w:r>
                  <w:r>
                    <w:t>(Oh yes we did!</w:t>
                  </w:r>
                  <w:r w:rsidR="005F59CD">
                    <w:t xml:space="preserve"> Don’t be Salty!</w:t>
                  </w:r>
                  <w:r>
                    <w:t>)</w:t>
                  </w:r>
                </w:p>
              </w:tc>
            </w:tr>
          </w:tbl>
          <w:p w:rsidR="00717A78" w:rsidRDefault="00717A78"/>
        </w:tc>
      </w:tr>
    </w:tbl>
    <w:p w:rsidR="00717A78" w:rsidRDefault="00043D83" w:rsidP="00043D83">
      <w:pPr>
        <w:pStyle w:val="NoSpacing"/>
        <w:tabs>
          <w:tab w:val="left" w:pos="12630"/>
        </w:tabs>
      </w:pPr>
      <w:r w:rsidRPr="00043D83">
        <w:t>(2)</w:t>
      </w:r>
      <w:r>
        <w:tab/>
        <w:t>(1</w:t>
      </w:r>
      <w:r w:rsidRPr="00043D83">
        <w:t>)</w:t>
      </w: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717A78">
        <w:trPr>
          <w:trHeight w:hRule="exact" w:val="10800"/>
          <w:jc w:val="center"/>
        </w:trPr>
        <w:tc>
          <w:tcPr>
            <w:tcW w:w="3840" w:type="dxa"/>
          </w:tcPr>
          <w:p w:rsidR="00717A78" w:rsidRDefault="00717A78"/>
          <w:p w:rsidR="00717A78" w:rsidRDefault="00E25F27" w:rsidP="00E25F27">
            <w:pPr>
              <w:pStyle w:val="Heading1"/>
              <w:rPr>
                <w:rStyle w:val="Heading1Char"/>
                <w:b/>
                <w:bCs/>
              </w:rPr>
            </w:pPr>
            <w:r>
              <w:rPr>
                <w:rStyle w:val="Heading1Char"/>
                <w:b/>
                <w:bCs/>
              </w:rPr>
              <w:t>Where is the word “Sodium” from?</w:t>
            </w:r>
          </w:p>
          <w:p w:rsidR="00E25F27" w:rsidRDefault="00E25F27" w:rsidP="00E25F27"/>
          <w:p w:rsidR="00E25F27" w:rsidRDefault="00E25F27" w:rsidP="00E25F27">
            <w:r>
              <w:t>It comes from the English Word “soda” and from the Medieval Latin word “</w:t>
            </w:r>
            <w:proofErr w:type="spellStart"/>
            <w:r>
              <w:t>sodanum</w:t>
            </w:r>
            <w:proofErr w:type="spellEnd"/>
            <w:r>
              <w:t>” which means “headache remedy”.</w:t>
            </w:r>
          </w:p>
          <w:p w:rsidR="00E25F27" w:rsidRDefault="00E25F27" w:rsidP="00E25F27">
            <w:pPr>
              <w:rPr>
                <w:b/>
              </w:rPr>
            </w:pPr>
            <w:r>
              <w:rPr>
                <w:b/>
              </w:rPr>
              <w:t>So what’s it used for?</w:t>
            </w:r>
          </w:p>
          <w:p w:rsidR="00E25F27" w:rsidRDefault="00E25F27" w:rsidP="00E25F27">
            <w:r>
              <w:t>The Earth uses it to compromise over 26% of its crust.</w:t>
            </w:r>
          </w:p>
          <w:p w:rsidR="00E25F27" w:rsidRDefault="00E25F27" w:rsidP="00E25F27">
            <w:r>
              <w:t>It is used in the processing of titanium, sodium peroxide, sodium cyanide, and sodium hydride.</w:t>
            </w:r>
          </w:p>
          <w:p w:rsidR="00514948" w:rsidRDefault="00514948" w:rsidP="00E25F27">
            <w:r>
              <w:rPr>
                <w:noProof/>
                <w:lang w:eastAsia="en-US"/>
              </w:rPr>
              <w:drawing>
                <wp:inline distT="0" distB="0" distL="0" distR="0" wp14:anchorId="1555A0F6" wp14:editId="36033651">
                  <wp:extent cx="2438400" cy="2066925"/>
                  <wp:effectExtent l="0" t="0" r="0" b="9525"/>
                  <wp:docPr id="3" name="irc_mi" descr="http://www.gfx3.de/konstantin/wordpress/wp-content/uploads/2008/09/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fx3.de/konstantin/wordpress/wp-content/uploads/2008/09/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948" w:rsidRDefault="00514948" w:rsidP="00514948"/>
          <w:p w:rsidR="00514948" w:rsidRDefault="00892FEB" w:rsidP="00514948">
            <w:r>
              <w:t>Sodium helps form Baking Soda’s chemical compound.</w:t>
            </w:r>
          </w:p>
          <w:p w:rsidR="00514948" w:rsidRPr="00514948" w:rsidRDefault="00514948" w:rsidP="00514948">
            <w:r>
              <w:rPr>
                <w:noProof/>
                <w:lang w:eastAsia="en-US"/>
              </w:rPr>
              <w:drawing>
                <wp:inline distT="0" distB="0" distL="0" distR="0" wp14:anchorId="65B2CDDC" wp14:editId="58A2FFB6">
                  <wp:extent cx="885825" cy="599126"/>
                  <wp:effectExtent l="0" t="0" r="0" b="0"/>
                  <wp:docPr id="4" name="irc_mi" descr="http://a3145z1.americdn.com/wp-content/uploads/2014/11/how-to-fight-colds-and-the-flu-with-baking-sod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3145z1.americdn.com/wp-content/uploads/2014/11/how-to-fight-colds-and-the-flu-with-baking-sod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45045" cy="63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</w:tcPr>
          <w:p w:rsidR="00717A78" w:rsidRDefault="00717A78"/>
          <w:p w:rsidR="00514948" w:rsidRDefault="00514948"/>
        </w:tc>
        <w:tc>
          <w:tcPr>
            <w:tcW w:w="713" w:type="dxa"/>
          </w:tcPr>
          <w:p w:rsidR="00717A78" w:rsidRDefault="00717A78"/>
        </w:tc>
        <w:tc>
          <w:tcPr>
            <w:tcW w:w="3843" w:type="dxa"/>
          </w:tcPr>
          <w:p w:rsidR="00892FEB" w:rsidRDefault="00892FEB" w:rsidP="00743627">
            <w:pPr>
              <w:pStyle w:val="Heading2"/>
              <w:spacing w:before="200"/>
            </w:pPr>
            <w:r>
              <w:rPr>
                <w:rStyle w:val="Heading2Char"/>
                <w:b/>
                <w:bCs/>
              </w:rPr>
              <w:t>Atomic Model</w:t>
            </w:r>
            <w:r w:rsidR="00743627">
              <w:rPr>
                <w:rStyle w:val="Heading2Char"/>
                <w:b/>
                <w:bCs/>
              </w:rPr>
              <w:t xml:space="preserve"> and Periodic Table Square</w:t>
            </w:r>
          </w:p>
          <w:p w:rsidR="00743627" w:rsidRDefault="00743627" w:rsidP="00892FEB"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777875</wp:posOffset>
                      </wp:positionV>
                      <wp:extent cx="45719" cy="45719"/>
                      <wp:effectExtent l="0" t="0" r="12065" b="12065"/>
                      <wp:wrapNone/>
                      <wp:docPr id="27" name="Flowchart: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0629339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owchart: Connector 27" o:spid="_x0000_s1026" type="#_x0000_t120" style="position:absolute;margin-left:23.2pt;margin-top:61.25pt;width:3.6pt;height: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" fillcolor="#03a996 [3204]" strokecolor="#01534a [1604]" strokeweight="1pt"/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501650</wp:posOffset>
                      </wp:positionV>
                      <wp:extent cx="45719" cy="45719"/>
                      <wp:effectExtent l="0" t="0" r="12065" b="12065"/>
                      <wp:wrapNone/>
                      <wp:docPr id="26" name="Flowchart: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970B1F" id="Flowchart: Connector 26" o:spid="_x0000_s1026" type="#_x0000_t120" style="position:absolute;margin-left:24.7pt;margin-top:39.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" fillcolor="#03a996 [3204]" strokecolor="#01534a [1604]" strokeweight="1pt"/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654050</wp:posOffset>
                      </wp:positionV>
                      <wp:extent cx="45719" cy="45719"/>
                      <wp:effectExtent l="0" t="0" r="12065" b="12065"/>
                      <wp:wrapNone/>
                      <wp:docPr id="25" name="Flowchart: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897270" id="Flowchart: Connector 25" o:spid="_x0000_s1026" type="#_x0000_t120" style="position:absolute;margin-left:29.2pt;margin-top:51.5pt;width:3.6pt;height:3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" fillcolor="#03a996 [3204]" strokecolor="#01534a [1604]" strokeweight="1pt"/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951865</wp:posOffset>
                      </wp:positionH>
                      <wp:positionV relativeFrom="paragraph">
                        <wp:posOffset>1101725</wp:posOffset>
                      </wp:positionV>
                      <wp:extent cx="57150" cy="45719"/>
                      <wp:effectExtent l="0" t="0" r="19050" b="12065"/>
                      <wp:wrapNone/>
                      <wp:docPr id="24" name="Flowchart: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45719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3F6AF6" id="Flowchart: Connector 24" o:spid="_x0000_s1026" type="#_x0000_t120" style="position:absolute;margin-left:74.95pt;margin-top:86.75pt;width:4.5pt;height: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" fillcolor="#03a996 [3204]" strokecolor="#01534a [1604]" strokeweight="1pt"/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1120775</wp:posOffset>
                      </wp:positionV>
                      <wp:extent cx="45719" cy="47625"/>
                      <wp:effectExtent l="0" t="0" r="12065" b="28575"/>
                      <wp:wrapNone/>
                      <wp:docPr id="23" name="Flowchart: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7625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B34A6A" id="Flowchart: Connector 23" o:spid="_x0000_s1026" type="#_x0000_t120" style="position:absolute;margin-left:50.95pt;margin-top:88.25pt;width:3.6pt;height:3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" fillcolor="#03a996 [3204]" strokecolor="#01534a [1604]" strokeweight="1pt"/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1266190</wp:posOffset>
                      </wp:positionH>
                      <wp:positionV relativeFrom="paragraph">
                        <wp:posOffset>815975</wp:posOffset>
                      </wp:positionV>
                      <wp:extent cx="57150" cy="45719"/>
                      <wp:effectExtent l="0" t="0" r="19050" b="12065"/>
                      <wp:wrapNone/>
                      <wp:docPr id="22" name="Flowchart: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45719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F3DC10" id="Flowchart: Connector 22" o:spid="_x0000_s1026" type="#_x0000_t120" style="position:absolute;margin-left:99.7pt;margin-top:64.25pt;width:4.5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" fillcolor="#03a996 [3204]" strokecolor="#01534a [1604]" strokeweight="1pt"/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1256665</wp:posOffset>
                      </wp:positionH>
                      <wp:positionV relativeFrom="paragraph">
                        <wp:posOffset>568325</wp:posOffset>
                      </wp:positionV>
                      <wp:extent cx="57150" cy="45719"/>
                      <wp:effectExtent l="0" t="0" r="19050" b="12065"/>
                      <wp:wrapNone/>
                      <wp:docPr id="21" name="Flowchart: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45719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1C95B4" id="Flowchart: Connector 21" o:spid="_x0000_s1026" type="#_x0000_t120" style="position:absolute;margin-left:98.95pt;margin-top:44.75pt;width:4.5pt;height: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" fillcolor="#03a996 [3204]" strokecolor="#01534a [1604]" strokeweight="1pt"/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1189990</wp:posOffset>
                      </wp:positionH>
                      <wp:positionV relativeFrom="paragraph">
                        <wp:posOffset>663575</wp:posOffset>
                      </wp:positionV>
                      <wp:extent cx="47625" cy="45719"/>
                      <wp:effectExtent l="0" t="0" r="28575" b="12065"/>
                      <wp:wrapNone/>
                      <wp:docPr id="20" name="Flowchart: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" cy="45719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E8F9D8" id="Flowchart: Connector 20" o:spid="_x0000_s1026" type="#_x0000_t120" style="position:absolute;margin-left:93.7pt;margin-top:52.25pt;width:3.75pt;height: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" fillcolor="#03a996 [3204]" strokecolor="#01534a [1604]" strokeweight="1pt"/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1170940</wp:posOffset>
                      </wp:positionH>
                      <wp:positionV relativeFrom="paragraph">
                        <wp:posOffset>111125</wp:posOffset>
                      </wp:positionV>
                      <wp:extent cx="45719" cy="66675"/>
                      <wp:effectExtent l="0" t="0" r="12065" b="28575"/>
                      <wp:wrapNone/>
                      <wp:docPr id="19" name="Flowchart: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66675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0F9AC4" id="Flowchart: Connector 19" o:spid="_x0000_s1026" type="#_x0000_t120" style="position:absolute;margin-left:92.2pt;margin-top:8.75pt;width:3.6pt;height: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" fillcolor="#03a996 [3204]" strokecolor="#01534a [1604]" strokeweight="1pt"/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875665</wp:posOffset>
                      </wp:positionH>
                      <wp:positionV relativeFrom="paragraph">
                        <wp:posOffset>177800</wp:posOffset>
                      </wp:positionV>
                      <wp:extent cx="45719" cy="47625"/>
                      <wp:effectExtent l="0" t="0" r="12065" b="28575"/>
                      <wp:wrapNone/>
                      <wp:docPr id="18" name="Flowchart: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7625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198351" id="Flowchart: Connector 18" o:spid="_x0000_s1026" type="#_x0000_t120" style="position:absolute;margin-left:68.95pt;margin-top:14pt;width:3.6pt;height: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" fillcolor="#03a996 [3204]" strokecolor="#01534a [1604]" strokeweight="1pt"/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165735</wp:posOffset>
                      </wp:positionV>
                      <wp:extent cx="45719" cy="45719"/>
                      <wp:effectExtent l="0" t="0" r="12065" b="12065"/>
                      <wp:wrapNone/>
                      <wp:docPr id="17" name="Flowchart: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2F6396" id="Flowchart: Connector 17" o:spid="_x0000_s1026" type="#_x0000_t120" style="position:absolute;margin-left:59.2pt;margin-top:13.05pt;width:3.6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" fillcolor="#03a996 [3204]" strokecolor="#01534a [1604]" strokeweight="1pt"/>
                  </w:pict>
                </mc:Fallback>
              </mc:AlternateContent>
            </w:r>
            <w:r w:rsidR="00892FEB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437515</wp:posOffset>
                      </wp:positionH>
                      <wp:positionV relativeFrom="paragraph">
                        <wp:posOffset>320675</wp:posOffset>
                      </wp:positionV>
                      <wp:extent cx="723900" cy="676275"/>
                      <wp:effectExtent l="0" t="0" r="19050" b="28575"/>
                      <wp:wrapNone/>
                      <wp:docPr id="14" name="Flowchart: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676275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92FEB" w:rsidRDefault="00892FEB" w:rsidP="00892FEB">
                                  <w:pPr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 w:rsidRPr="00892FEB">
                                    <w:rPr>
                                      <w:sz w:val="14"/>
                                    </w:rPr>
                                    <w:t>P = 11</w:t>
                                  </w:r>
                                </w:p>
                                <w:p w:rsidR="00892FEB" w:rsidRPr="00892FEB" w:rsidRDefault="00892FEB" w:rsidP="00892FEB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N= 12</w:t>
                                  </w:r>
                                </w:p>
                                <w:p w:rsidR="00892FEB" w:rsidRDefault="00892FEB" w:rsidP="00892F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owchart: Connector 14" o:spid="_x0000_s1026" type="#_x0000_t120" style="position:absolute;margin-left:34.45pt;margin-top:25.25pt;width:57pt;height:5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" fillcolor="#03a996 [3204]" strokecolor="#01534a [1604]" strokeweight="1pt">
                      <v:textbox>
                        <w:txbxContent>
                          <w:p w:rsidR="00892FEB" w:rsidRDefault="00892FEB" w:rsidP="00892FEB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892FEB">
                              <w:rPr>
                                <w:sz w:val="14"/>
                              </w:rPr>
                              <w:t>P = 11</w:t>
                            </w:r>
                          </w:p>
                          <w:p w:rsidR="00892FEB" w:rsidRPr="00892FEB" w:rsidRDefault="00892FEB" w:rsidP="00892FE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N= 12</w:t>
                            </w:r>
                          </w:p>
                          <w:p w:rsidR="00892FEB" w:rsidRDefault="00892FEB" w:rsidP="00892FE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2FEB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2D5C1F5" wp14:editId="6D7EA7B2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273050</wp:posOffset>
                      </wp:positionV>
                      <wp:extent cx="847725" cy="790575"/>
                      <wp:effectExtent l="0" t="0" r="28575" b="28575"/>
                      <wp:wrapNone/>
                      <wp:docPr id="9" name="Donu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790575"/>
                              </a:xfrm>
                              <a:prstGeom prst="donut">
                                <a:avLst>
                                  <a:gd name="adj" fmla="val 1330"/>
                                </a:avLst>
                              </a:prstGeom>
                              <a:solidFill>
                                <a:srgbClr val="03A996"/>
                              </a:solidFill>
                              <a:ln w="12700" cap="flat" cmpd="sng" algn="ctr">
                                <a:solidFill>
                                  <a:srgbClr val="03A99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9E2339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Donut 9" o:spid="_x0000_s1026" type="#_x0000_t23" style="position:absolute;margin-left:29.2pt;margin-top:21.5pt;width:66.75pt;height:6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" adj="268" fillcolor="#03a996" strokecolor="#027b6d" strokeweight="1pt"/>
                  </w:pict>
                </mc:Fallback>
              </mc:AlternateContent>
            </w:r>
            <w:r w:rsidR="00892FEB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2D5C1F5" wp14:editId="6D7EA7B2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168275</wp:posOffset>
                      </wp:positionV>
                      <wp:extent cx="1019175" cy="990600"/>
                      <wp:effectExtent l="0" t="0" r="28575" b="19050"/>
                      <wp:wrapNone/>
                      <wp:docPr id="7" name="Donu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990600"/>
                              </a:xfrm>
                              <a:prstGeom prst="donut">
                                <a:avLst>
                                  <a:gd name="adj" fmla="val 1330"/>
                                </a:avLst>
                              </a:prstGeom>
                              <a:solidFill>
                                <a:srgbClr val="03A996"/>
                              </a:solidFill>
                              <a:ln w="12700" cap="flat" cmpd="sng" algn="ctr">
                                <a:solidFill>
                                  <a:srgbClr val="03A99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70AB7" id="Donut 7" o:spid="_x0000_s1026" type="#_x0000_t23" style="position:absolute;margin-left:22.45pt;margin-top:13.25pt;width:80.25pt;height:7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" adj="279" fillcolor="#03a996" strokecolor="#027b6d" strokeweight="1pt"/>
                  </w:pict>
                </mc:Fallback>
              </mc:AlternateContent>
            </w:r>
            <w:r w:rsidR="00892FEB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25400</wp:posOffset>
                      </wp:positionV>
                      <wp:extent cx="1314450" cy="1247775"/>
                      <wp:effectExtent l="0" t="0" r="19050" b="28575"/>
                      <wp:wrapNone/>
                      <wp:docPr id="6" name="Donu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1247775"/>
                              </a:xfrm>
                              <a:prstGeom prst="donut">
                                <a:avLst>
                                  <a:gd name="adj" fmla="val 133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3DADE7" id="Donut 6" o:spid="_x0000_s1026" type="#_x0000_t23" style="position:absolute;margin-left:11.2pt;margin-top:2pt;width:103.5pt;height:9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" adj="273" fillcolor="#03a996 [3204]" strokecolor="#01534a [1604]" strokeweight="1pt"/>
                  </w:pict>
                </mc:Fallback>
              </mc:AlternateContent>
            </w:r>
          </w:p>
          <w:p w:rsidR="00743627" w:rsidRPr="00743627" w:rsidRDefault="00743627" w:rsidP="00743627"/>
          <w:p w:rsidR="00743627" w:rsidRPr="00743627" w:rsidRDefault="00743627" w:rsidP="00743627"/>
          <w:p w:rsidR="00743627" w:rsidRPr="00743627" w:rsidRDefault="00743627" w:rsidP="00743627"/>
          <w:p w:rsidR="00743627" w:rsidRPr="00743627" w:rsidRDefault="00743627" w:rsidP="00743627"/>
          <w:p w:rsidR="00743627" w:rsidRDefault="00743627" w:rsidP="00743627"/>
          <w:p w:rsidR="00717A78" w:rsidRPr="00743627" w:rsidRDefault="00743627" w:rsidP="00743627"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104140</wp:posOffset>
                      </wp:positionV>
                      <wp:extent cx="2438400" cy="2628900"/>
                      <wp:effectExtent l="0" t="0" r="19050" b="19050"/>
                      <wp:wrapNone/>
                      <wp:docPr id="28" name="Flowchart: Process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262890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43627" w:rsidRDefault="00743627" w:rsidP="00743627">
                                  <w:pPr>
                                    <w:rPr>
                                      <w:b/>
                                      <w:sz w:val="40"/>
                                      <w:vertAlign w:val="superscript"/>
                                    </w:rPr>
                                  </w:pPr>
                                </w:p>
                                <w:p w:rsidR="00743627" w:rsidRDefault="00743627" w:rsidP="00743627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vertAlign w:val="superscript"/>
                                    </w:rPr>
                                    <w:t xml:space="preserve">11   </w:t>
                                  </w:r>
                                  <w:r>
                                    <w:rPr>
                                      <w:b/>
                                      <w:sz w:val="40"/>
                                    </w:rPr>
                                    <w:t>Na</w:t>
                                  </w:r>
                                </w:p>
                                <w:p w:rsidR="00743627" w:rsidRDefault="00743627" w:rsidP="00743627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</w:rPr>
                                    <w:t>Sodium</w:t>
                                  </w:r>
                                </w:p>
                                <w:p w:rsidR="00743627" w:rsidRPr="00743627" w:rsidRDefault="00743627" w:rsidP="00743627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</w:rPr>
                                    <w:t>22.990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28" o:spid="_x0000_s1027" type="#_x0000_t109" style="position:absolute;margin-left:2.95pt;margin-top:8.2pt;width:192pt;height:20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" fillcolor="#03a996 [3204]" strokecolor="#01534a [1604]" strokeweight="1pt">
                      <v:textbox>
                        <w:txbxContent>
                          <w:p w:rsidR="00743627" w:rsidRDefault="00743627" w:rsidP="00743627">
                            <w:pPr>
                              <w:rPr>
                                <w:b/>
                                <w:sz w:val="40"/>
                                <w:vertAlign w:val="superscript"/>
                              </w:rPr>
                            </w:pPr>
                          </w:p>
                          <w:p w:rsidR="00743627" w:rsidRDefault="00743627" w:rsidP="00743627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vertAlign w:val="superscript"/>
                              </w:rPr>
                              <w:t xml:space="preserve">11   </w:t>
                            </w:r>
                            <w:r>
                              <w:rPr>
                                <w:b/>
                                <w:sz w:val="40"/>
                              </w:rPr>
                              <w:t>Na</w:t>
                            </w:r>
                          </w:p>
                          <w:p w:rsidR="00743627" w:rsidRDefault="00743627" w:rsidP="00743627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Sodium</w:t>
                            </w:r>
                          </w:p>
                          <w:p w:rsidR="00743627" w:rsidRPr="00743627" w:rsidRDefault="00743627" w:rsidP="00743627">
                            <w:pPr>
                              <w:jc w:val="center"/>
                              <w:rPr>
                                <w:b/>
                                <w:sz w:val="40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22.990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:rsidR="00717A78" w:rsidRDefault="00717A78"/>
        </w:tc>
        <w:tc>
          <w:tcPr>
            <w:tcW w:w="720" w:type="dxa"/>
          </w:tcPr>
          <w:p w:rsidR="00717A78" w:rsidRDefault="00717A78"/>
        </w:tc>
        <w:tc>
          <w:tcPr>
            <w:tcW w:w="3851" w:type="dxa"/>
          </w:tcPr>
          <w:sdt>
            <w:sdtPr>
              <w:rPr>
                <w:noProof/>
                <w:lang w:eastAsia="en-US"/>
              </w:rPr>
              <w:id w:val="1665123103"/>
              <w:picture/>
            </w:sdtPr>
            <w:sdtContent>
              <w:p w:rsidR="00717A78" w:rsidRDefault="00743627">
                <w:r>
                  <w:rPr>
                    <w:noProof/>
                    <w:lang w:eastAsia="en-US"/>
                  </w:rPr>
                  <w:drawing>
                    <wp:inline distT="0" distB="0" distL="0" distR="0" wp14:anchorId="54B47DAC" wp14:editId="2B462366">
                      <wp:extent cx="2445385" cy="1642745"/>
                      <wp:effectExtent l="0" t="0" r="0" b="0"/>
                      <wp:docPr id="30" name="Picture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5385" cy="16427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717A78" w:rsidRDefault="00717A78">
            <w:pPr>
              <w:pStyle w:val="Caption"/>
            </w:pPr>
          </w:p>
          <w:p w:rsidR="00743627" w:rsidRDefault="00743627" w:rsidP="00743627">
            <w:pPr>
              <w:rPr>
                <w:b/>
              </w:rPr>
            </w:pPr>
            <w:r>
              <w:rPr>
                <w:b/>
              </w:rPr>
              <w:t>How Else do we use Sodium?</w:t>
            </w:r>
          </w:p>
          <w:p w:rsidR="00743627" w:rsidRDefault="00743627" w:rsidP="00743627">
            <w:pPr>
              <w:rPr>
                <w:b/>
              </w:rPr>
            </w:pPr>
            <w:r>
              <w:rPr>
                <w:b/>
              </w:rPr>
              <w:t>Table Salt</w:t>
            </w:r>
          </w:p>
          <w:p w:rsidR="00743627" w:rsidRDefault="00743627" w:rsidP="00743627">
            <w:pPr>
              <w:rPr>
                <w:b/>
              </w:rPr>
            </w:pPr>
            <w:r>
              <w:rPr>
                <w:b/>
              </w:rPr>
              <w:t>Sodium Vapor used to make yellow lights in streetlights.</w:t>
            </w:r>
          </w:p>
          <w:p w:rsidR="00743627" w:rsidRDefault="00743627" w:rsidP="00743627">
            <w:pPr>
              <w:rPr>
                <w:b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4AE7404" wp14:editId="54CF477C">
                  <wp:extent cx="2400300" cy="1601558"/>
                  <wp:effectExtent l="0" t="0" r="0" b="0"/>
                  <wp:docPr id="31" name="irc_mi" descr="http://pixdaus.com/files/items/pics/4/90/37490_e7bfbaa57cc97ded706bd370f9fff8db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ixdaus.com/files/items/pics/4/90/37490_e7bfbaa57cc97ded706bd370f9fff8db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835" cy="161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627" w:rsidRDefault="00F1388B" w:rsidP="00743627">
            <w:pPr>
              <w:rPr>
                <w:b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8B9871B" wp14:editId="70449D6B">
                  <wp:extent cx="2371725" cy="950235"/>
                  <wp:effectExtent l="0" t="0" r="0" b="2540"/>
                  <wp:docPr id="32" name="irc_mi" descr="http://www.lamptech.co.uk/Images/Illustrations/SO%20Lamp%20SOX%20Label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amptech.co.uk/Images/Illustrations/SO%20Lamp%20SOX%20Label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763" cy="958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88B" w:rsidRDefault="00743627" w:rsidP="00743627">
            <w:pPr>
              <w:rPr>
                <w:b/>
              </w:rPr>
            </w:pPr>
            <w:r>
              <w:rPr>
                <w:b/>
              </w:rPr>
              <w:t>Caustic Soda</w:t>
            </w:r>
          </w:p>
          <w:p w:rsidR="00743627" w:rsidRDefault="00F1388B" w:rsidP="00743627">
            <w:pPr>
              <w:rPr>
                <w:b/>
              </w:rPr>
            </w:pPr>
            <w:bookmarkStart w:id="0" w:name="_GoBack"/>
            <w:bookmarkEnd w:id="0"/>
            <w:r>
              <w:rPr>
                <w:noProof/>
                <w:lang w:eastAsia="en-US"/>
              </w:rPr>
              <w:drawing>
                <wp:inline distT="0" distB="0" distL="0" distR="0" wp14:anchorId="371F54FE" wp14:editId="5732D726">
                  <wp:extent cx="523875" cy="523875"/>
                  <wp:effectExtent l="0" t="0" r="9525" b="9525"/>
                  <wp:docPr id="33" name="irc_mi" descr="http://www.wembleytrading.com/imageschem/008_Caustic%20Soda%282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embleytrading.com/imageschem/008_Caustic%20Soda%282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88B" w:rsidRPr="00743627" w:rsidRDefault="00F1388B" w:rsidP="00743627">
            <w:pPr>
              <w:rPr>
                <w:b/>
              </w:rPr>
            </w:pPr>
          </w:p>
        </w:tc>
      </w:tr>
    </w:tbl>
    <w:p w:rsidR="00717A78" w:rsidRDefault="00717A78">
      <w:pPr>
        <w:pStyle w:val="NoSpacing"/>
      </w:pPr>
    </w:p>
    <w:sectPr w:rsidR="00717A78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>
    <w:nsid w:val="6AA16ECA"/>
    <w:multiLevelType w:val="hybridMultilevel"/>
    <w:tmpl w:val="16AC06D8"/>
    <w:lvl w:ilvl="0" w:tplc="3B0A36C2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BDF"/>
    <w:rsid w:val="00043D83"/>
    <w:rsid w:val="004E3798"/>
    <w:rsid w:val="00514948"/>
    <w:rsid w:val="005F59CD"/>
    <w:rsid w:val="00717A78"/>
    <w:rsid w:val="00743627"/>
    <w:rsid w:val="007C6F9A"/>
    <w:rsid w:val="00892FEB"/>
    <w:rsid w:val="00D93BDF"/>
    <w:rsid w:val="00E25F27"/>
    <w:rsid w:val="00F13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79ABB8-DCD3-4C7E-BB1B-DC1450EC7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paragraph" w:styleId="ListParagraph">
    <w:name w:val="List Paragraph"/>
    <w:basedOn w:val="Normal"/>
    <w:uiPriority w:val="34"/>
    <w:unhideWhenUsed/>
    <w:qFormat/>
    <w:rsid w:val="005F59C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4948"/>
    <w:rPr>
      <w:color w:val="4D443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cation.jlab.org/itselemental/ele011.html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hyperlink" Target="http://www.nlm.nih.gov/medlineplus/ency/article/002415.htm" TargetMode="External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dir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546F4393F674257AFFE692725F85B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21574-686C-415E-BDE4-1618387983BB}"/>
      </w:docPartPr>
      <w:docPartBody>
        <w:p w:rsidR="00F4077E" w:rsidRDefault="001E09C3">
          <w:pPr>
            <w:pStyle w:val="1546F4393F674257AFFE692725F85B9F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9C3"/>
    <w:rsid w:val="001E09C3"/>
    <w:rsid w:val="00F4077E"/>
    <w:rsid w:val="00FE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1E9A88690544757A5B7E7AB410B08CB">
    <w:name w:val="81E9A88690544757A5B7E7AB410B08CB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after="200" w:line="288" w:lineRule="auto"/>
    </w:pPr>
    <w:rPr>
      <w:color w:val="50637D" w:themeColor="text2" w:themeTint="E6"/>
      <w:sz w:val="20"/>
    </w:rPr>
  </w:style>
  <w:style w:type="paragraph" w:customStyle="1" w:styleId="E15AF9346E0D4B40AB2ABD30C64FC354">
    <w:name w:val="E15AF9346E0D4B40AB2ABD30C64FC354"/>
  </w:style>
  <w:style w:type="paragraph" w:customStyle="1" w:styleId="62C5EFA7B78B47A1BE949555CF6CEA5E">
    <w:name w:val="62C5EFA7B78B47A1BE949555CF6CEA5E"/>
  </w:style>
  <w:style w:type="paragraph" w:customStyle="1" w:styleId="1C9724851DD54D6CA379DB45FA79D936">
    <w:name w:val="1C9724851DD54D6CA379DB45FA79D936"/>
  </w:style>
  <w:style w:type="paragraph" w:customStyle="1" w:styleId="3D604468A3AD4E04A35D4F85C06FA6E8">
    <w:name w:val="3D604468A3AD4E04A35D4F85C06FA6E8"/>
  </w:style>
  <w:style w:type="paragraph" w:customStyle="1" w:styleId="3E4957E080F444FAB7EE9482D5BF53B8">
    <w:name w:val="3E4957E080F444FAB7EE9482D5BF53B8"/>
  </w:style>
  <w:style w:type="paragraph" w:customStyle="1" w:styleId="1546F4393F674257AFFE692725F85B9F">
    <w:name w:val="1546F4393F674257AFFE692725F85B9F"/>
  </w:style>
  <w:style w:type="paragraph" w:customStyle="1" w:styleId="5DB926C63500448699B22D3218A4F856">
    <w:name w:val="5DB926C63500448699B22D3218A4F856"/>
  </w:style>
  <w:style w:type="paragraph" w:customStyle="1" w:styleId="4924090BFFEB41EC93A6BBE6541321F8">
    <w:name w:val="4924090BFFEB41EC93A6BBE6541321F8"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2E74B5" w:themeColor="accent1" w:themeShade="BF"/>
      <w:sz w:val="42"/>
    </w:rPr>
  </w:style>
  <w:style w:type="paragraph" w:customStyle="1" w:styleId="6D00E48C681C417295FEE2F6295B822B">
    <w:name w:val="6D00E48C681C417295FEE2F6295B822B"/>
  </w:style>
  <w:style w:type="paragraph" w:customStyle="1" w:styleId="8169F9993F28462C99AC27FABE09D481">
    <w:name w:val="8169F9993F28462C99AC27FABE09D481"/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2E74B5" w:themeColor="accent1" w:themeShade="BF"/>
        <w:bottom w:val="single" w:sz="4" w:space="14" w:color="2E74B5" w:themeColor="accent1" w:themeShade="BF"/>
      </w:pBdr>
      <w:spacing w:before="480" w:after="480" w:line="336" w:lineRule="auto"/>
    </w:pPr>
    <w:rPr>
      <w:i/>
      <w:iCs/>
      <w:color w:val="2E74B5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2E74B5" w:themeColor="accent1" w:themeShade="BF"/>
      <w:sz w:val="30"/>
    </w:rPr>
  </w:style>
  <w:style w:type="paragraph" w:customStyle="1" w:styleId="9DEC608042EA4B9AB93742B152D94D5C">
    <w:name w:val="9DEC608042EA4B9AB93742B152D94D5C"/>
  </w:style>
  <w:style w:type="paragraph" w:customStyle="1" w:styleId="58E9AB4F611E4D3591973C29E09A6F9E">
    <w:name w:val="58E9AB4F611E4D3591973C29E09A6F9E"/>
  </w:style>
  <w:style w:type="paragraph" w:customStyle="1" w:styleId="1D5DEEED389D41D0A525170B6BE69798">
    <w:name w:val="1D5DEEED389D41D0A525170B6BE69798"/>
    <w:rsid w:val="001E09C3"/>
  </w:style>
  <w:style w:type="paragraph" w:customStyle="1" w:styleId="6CA436E1190F4027833694CFDACF68F5">
    <w:name w:val="6CA436E1190F4027833694CFDACF68F5"/>
    <w:rsid w:val="001E09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C11A65-CB0A-461C-99BE-0C4BF970F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774</TotalTime>
  <Pages>2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Sodium</Company>
  <LinksUpToDate>false</LinksUpToDate>
  <CharactersWithSpaces>1374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Esugbola Oyagbile</dc:creator>
  <cp:keywords/>
  <cp:lastModifiedBy>Esugbola Oyagbile</cp:lastModifiedBy>
  <cp:revision>2</cp:revision>
  <dcterms:created xsi:type="dcterms:W3CDTF">2015-03-12T22:39:00Z</dcterms:created>
  <dcterms:modified xsi:type="dcterms:W3CDTF">2015-03-14T02:15:00Z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